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0857D" w14:textId="2EAC1491" w:rsidR="00806FF3" w:rsidRPr="00693317" w:rsidRDefault="005E69B6" w:rsidP="00806FF3">
      <w:pPr>
        <w:rPr>
          <w:lang w:val="en-GB"/>
        </w:rPr>
      </w:pPr>
      <w:r>
        <w:rPr>
          <w:lang w:val="en-GB" w:bidi="en-GB"/>
        </w:rPr>
        <w:t xml:space="preserve">Fill in the form below completely and return to </w:t>
      </w:r>
      <w:hyperlink r:id="rId10" w:history="1">
        <w:r w:rsidRPr="001F64FB">
          <w:rPr>
            <w:rStyle w:val="Hyperlink"/>
            <w:lang w:val="en-GB" w:bidi="en-GB"/>
          </w:rPr>
          <w:t>entries@mid-derbyshiremc.co.uk</w:t>
        </w:r>
      </w:hyperlink>
      <w:r>
        <w:rPr>
          <w:lang w:val="en-GB" w:bidi="en-GB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650259" w:rsidRPr="00693317" w14:paraId="21E06439" w14:textId="77777777" w:rsidTr="00693317">
        <w:tc>
          <w:tcPr>
            <w:tcW w:w="1649" w:type="pct"/>
            <w:vAlign w:val="bottom"/>
          </w:tcPr>
          <w:p w14:paraId="587DEF17" w14:textId="2C8B2290" w:rsidR="00650259" w:rsidRPr="00693317" w:rsidRDefault="005E69B6" w:rsidP="005D6CC7">
            <w:pPr>
              <w:rPr>
                <w:lang w:val="en-GB"/>
              </w:rPr>
            </w:pPr>
            <w:r>
              <w:rPr>
                <w:lang w:val="en-GB"/>
              </w:rPr>
              <w:t>Drivers Name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24A27A9" w14:textId="77777777" w:rsidR="00650259" w:rsidRPr="00693317" w:rsidRDefault="00650259" w:rsidP="005D6CC7">
            <w:pPr>
              <w:spacing w:before="120"/>
              <w:rPr>
                <w:lang w:val="en-GB"/>
              </w:rPr>
            </w:pPr>
          </w:p>
        </w:tc>
      </w:tr>
      <w:tr w:rsidR="00650259" w:rsidRPr="00693317" w14:paraId="4BEA5F1B" w14:textId="77777777" w:rsidTr="00693317">
        <w:tc>
          <w:tcPr>
            <w:tcW w:w="1649" w:type="pct"/>
            <w:vAlign w:val="bottom"/>
          </w:tcPr>
          <w:p w14:paraId="3871B2DA" w14:textId="22C39166" w:rsidR="00650259" w:rsidRPr="00693317" w:rsidRDefault="005E69B6" w:rsidP="005D6CC7">
            <w:pPr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CE72E5B" w14:textId="77777777" w:rsidR="00650259" w:rsidRPr="00693317" w:rsidRDefault="00650259" w:rsidP="005D6CC7">
            <w:pPr>
              <w:spacing w:before="120"/>
              <w:rPr>
                <w:lang w:val="en-GB"/>
              </w:rPr>
            </w:pPr>
          </w:p>
        </w:tc>
      </w:tr>
      <w:tr w:rsidR="00650259" w:rsidRPr="003A47F6" w14:paraId="0D3D2B9E" w14:textId="77777777" w:rsidTr="00693317">
        <w:tc>
          <w:tcPr>
            <w:tcW w:w="1649" w:type="pct"/>
            <w:vAlign w:val="bottom"/>
          </w:tcPr>
          <w:p w14:paraId="794F66FF" w14:textId="0DB74806" w:rsidR="00650259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62F3CD2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650259" w:rsidRPr="003A47F6" w14:paraId="790A68C8" w14:textId="77777777" w:rsidTr="00693317">
        <w:tc>
          <w:tcPr>
            <w:tcW w:w="1649" w:type="pct"/>
            <w:vAlign w:val="bottom"/>
          </w:tcPr>
          <w:p w14:paraId="7EBF1274" w14:textId="49712CA3" w:rsidR="00650259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Telephone Number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0333E5FA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650259" w:rsidRPr="003A47F6" w14:paraId="6F7620BF" w14:textId="77777777" w:rsidTr="00693317">
        <w:tc>
          <w:tcPr>
            <w:tcW w:w="1649" w:type="pct"/>
            <w:vAlign w:val="bottom"/>
          </w:tcPr>
          <w:p w14:paraId="1F62AD02" w14:textId="6D9CF3BB" w:rsidR="00650259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2793E2F2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650259" w:rsidRPr="003A47F6" w14:paraId="6A9CCBFD" w14:textId="77777777" w:rsidTr="00693317">
        <w:tc>
          <w:tcPr>
            <w:tcW w:w="1649" w:type="pct"/>
            <w:vAlign w:val="bottom"/>
          </w:tcPr>
          <w:p w14:paraId="21D3407E" w14:textId="0F91F10B" w:rsidR="00E82D5A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Motor Club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405DD40D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650259" w:rsidRPr="003A47F6" w14:paraId="4BAEB20B" w14:textId="77777777" w:rsidTr="00693317">
        <w:tc>
          <w:tcPr>
            <w:tcW w:w="1649" w:type="pct"/>
            <w:vAlign w:val="bottom"/>
          </w:tcPr>
          <w:p w14:paraId="1C4A9DE0" w14:textId="4D717EE3" w:rsidR="00650259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Vehicle, Make</w:t>
            </w:r>
            <w:r w:rsidR="00E82D5A">
              <w:rPr>
                <w:rFonts w:ascii="Questrial" w:hAnsi="Questrial" w:cs="Questrial"/>
                <w:sz w:val="24"/>
                <w:szCs w:val="24"/>
                <w:lang w:val="en-GB"/>
              </w:rPr>
              <w:t xml:space="preserve">, </w:t>
            </w: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Model</w:t>
            </w:r>
            <w:r w:rsidR="00E82D5A">
              <w:rPr>
                <w:rFonts w:ascii="Questrial" w:hAnsi="Questrial" w:cs="Questrial"/>
                <w:sz w:val="24"/>
                <w:szCs w:val="24"/>
                <w:lang w:val="en-GB"/>
              </w:rPr>
              <w:t xml:space="preserve"> &amp; Colour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597629A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650259" w:rsidRPr="003A47F6" w14:paraId="33BD06C7" w14:textId="77777777" w:rsidTr="00693317">
        <w:tc>
          <w:tcPr>
            <w:tcW w:w="1649" w:type="pct"/>
            <w:vAlign w:val="bottom"/>
          </w:tcPr>
          <w:p w14:paraId="07F132D5" w14:textId="0AA0FE30" w:rsidR="00650259" w:rsidRPr="003A47F6" w:rsidRDefault="00E82D5A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>
              <w:rPr>
                <w:rFonts w:ascii="Questrial" w:hAnsi="Questrial" w:cs="Questrial"/>
                <w:sz w:val="24"/>
                <w:szCs w:val="24"/>
                <w:lang w:val="en-GB"/>
              </w:rPr>
              <w:t xml:space="preserve">Engine </w:t>
            </w:r>
            <w:r w:rsidR="005E69B6"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 xml:space="preserve">Capacity </w:t>
            </w:r>
            <w:r>
              <w:rPr>
                <w:rFonts w:ascii="Questrial" w:hAnsi="Questrial" w:cs="Questrial"/>
                <w:sz w:val="24"/>
                <w:szCs w:val="24"/>
                <w:lang w:val="en-GB"/>
              </w:rPr>
              <w:t>(cc)</w:t>
            </w:r>
          </w:p>
        </w:tc>
        <w:tc>
          <w:tcPr>
            <w:tcW w:w="33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37B8E5" w14:textId="77777777" w:rsidR="00650259" w:rsidRPr="003A47F6" w:rsidRDefault="00650259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  <w:tr w:rsidR="00806FF3" w:rsidRPr="003A47F6" w14:paraId="07BC34F9" w14:textId="77777777" w:rsidTr="00693317">
        <w:tc>
          <w:tcPr>
            <w:tcW w:w="1649" w:type="pct"/>
            <w:vAlign w:val="bottom"/>
          </w:tcPr>
          <w:p w14:paraId="75B9D51C" w14:textId="0029E688" w:rsidR="00806FF3" w:rsidRPr="003A47F6" w:rsidRDefault="005E69B6" w:rsidP="005D6CC7">
            <w:pPr>
              <w:rPr>
                <w:rFonts w:ascii="Questrial" w:hAnsi="Questrial" w:cs="Questrial"/>
                <w:sz w:val="24"/>
                <w:szCs w:val="24"/>
                <w:lang w:val="en-GB"/>
              </w:rPr>
            </w:pPr>
            <w:r w:rsidRPr="003A47F6">
              <w:rPr>
                <w:rFonts w:ascii="Questrial" w:hAnsi="Questrial" w:cs="Questrial"/>
                <w:sz w:val="24"/>
                <w:szCs w:val="24"/>
                <w:lang w:val="en-GB"/>
              </w:rPr>
              <w:t>Registration number</w:t>
            </w:r>
          </w:p>
        </w:tc>
        <w:tc>
          <w:tcPr>
            <w:tcW w:w="3351" w:type="pct"/>
            <w:tcBorders>
              <w:bottom w:val="single" w:sz="4" w:space="0" w:color="auto"/>
            </w:tcBorders>
            <w:vAlign w:val="bottom"/>
          </w:tcPr>
          <w:p w14:paraId="753184AF" w14:textId="77777777" w:rsidR="00806FF3" w:rsidRPr="003A47F6" w:rsidRDefault="00806FF3" w:rsidP="005D6CC7">
            <w:pPr>
              <w:spacing w:before="120"/>
              <w:rPr>
                <w:rFonts w:ascii="Questrial" w:hAnsi="Questrial" w:cs="Questrial"/>
                <w:sz w:val="24"/>
                <w:szCs w:val="24"/>
                <w:lang w:val="en-GB"/>
              </w:rPr>
            </w:pPr>
          </w:p>
        </w:tc>
      </w:tr>
    </w:tbl>
    <w:p w14:paraId="5A48F0A0" w14:textId="77777777" w:rsidR="00806FF3" w:rsidRPr="003A47F6" w:rsidRDefault="00806FF3" w:rsidP="0073326A">
      <w:pPr>
        <w:spacing w:after="0"/>
        <w:rPr>
          <w:rFonts w:ascii="Questrial" w:hAnsi="Questrial" w:cs="Questrial"/>
          <w:sz w:val="24"/>
          <w:szCs w:val="24"/>
          <w:lang w:val="en-GB"/>
        </w:rPr>
      </w:pPr>
    </w:p>
    <w:p w14:paraId="4E045CD9" w14:textId="59E49A23" w:rsidR="005E69B6" w:rsidRPr="003A47F6" w:rsidRDefault="00E82D5A" w:rsidP="0073326A">
      <w:pPr>
        <w:spacing w:after="0"/>
        <w:rPr>
          <w:rFonts w:ascii="Aptos" w:hAnsi="Aptos" w:cs="Questrial"/>
          <w:sz w:val="24"/>
          <w:szCs w:val="24"/>
          <w:lang w:val="en-GB"/>
        </w:rPr>
      </w:pPr>
      <w:r>
        <w:rPr>
          <w:rFonts w:ascii="Questrial" w:hAnsi="Questrial" w:cs="Questrial"/>
          <w:sz w:val="24"/>
          <w:szCs w:val="24"/>
          <w:lang w:val="en-GB"/>
        </w:rPr>
        <w:t xml:space="preserve">  </w:t>
      </w:r>
      <w:r w:rsidR="003A47F6" w:rsidRPr="003A47F6">
        <w:rPr>
          <w:rFonts w:ascii="Questrial" w:hAnsi="Questrial" w:cs="Questrial"/>
          <w:sz w:val="24"/>
          <w:szCs w:val="24"/>
          <w:lang w:val="en-GB"/>
        </w:rPr>
        <w:t>Class Entered</w:t>
      </w:r>
      <w:r w:rsidR="003A47F6" w:rsidRPr="003A47F6">
        <w:rPr>
          <w:rFonts w:ascii="Questrial" w:hAnsi="Questrial" w:cs="Questrial"/>
          <w:sz w:val="24"/>
          <w:szCs w:val="24"/>
          <w:lang w:val="en-GB"/>
        </w:rPr>
        <w:tab/>
      </w:r>
      <w:r w:rsidR="003A47F6" w:rsidRPr="003A47F6">
        <w:rPr>
          <w:rFonts w:ascii="Questrial" w:hAnsi="Questrial" w:cs="Questrial"/>
          <w:sz w:val="24"/>
          <w:szCs w:val="24"/>
          <w:lang w:val="en-GB"/>
        </w:rPr>
        <w:tab/>
      </w:r>
      <w:r w:rsidR="003A47F6">
        <w:rPr>
          <w:rFonts w:ascii="Questrial" w:hAnsi="Questrial" w:cs="Questrial"/>
          <w:sz w:val="24"/>
          <w:szCs w:val="24"/>
          <w:lang w:val="en-GB"/>
        </w:rPr>
        <w:t xml:space="preserve">  </w:t>
      </w:r>
      <w:r w:rsidR="003A47F6" w:rsidRPr="003A47F6">
        <w:rPr>
          <w:rFonts w:ascii="Aptos" w:hAnsi="Aptos" w:cs="Questrial"/>
          <w:sz w:val="24"/>
          <w:szCs w:val="24"/>
          <w:lang w:val="en-GB"/>
        </w:rPr>
        <w:t>_________________________________________</w:t>
      </w:r>
      <w:r w:rsidR="003A47F6">
        <w:rPr>
          <w:rFonts w:ascii="Aptos" w:hAnsi="Aptos" w:cs="Questrial"/>
          <w:sz w:val="24"/>
          <w:szCs w:val="24"/>
          <w:lang w:val="en-GB"/>
        </w:rPr>
        <w:t>_____________</w:t>
      </w:r>
    </w:p>
    <w:p w14:paraId="59BFDE18" w14:textId="77777777" w:rsidR="005E69B6" w:rsidRPr="003A47F6" w:rsidRDefault="005E69B6" w:rsidP="0073326A">
      <w:pPr>
        <w:spacing w:after="0"/>
        <w:rPr>
          <w:rFonts w:ascii="Questrial" w:hAnsi="Questrial" w:cs="Questrial"/>
          <w:sz w:val="24"/>
          <w:szCs w:val="24"/>
          <w:lang w:val="en-GB"/>
        </w:rPr>
      </w:pPr>
    </w:p>
    <w:p w14:paraId="538F2F56" w14:textId="77777777" w:rsidR="00E82D5A" w:rsidRDefault="00E82D5A" w:rsidP="003A47F6">
      <w:pPr>
        <w:pStyle w:val="font7"/>
        <w:spacing w:before="0" w:beforeAutospacing="0" w:after="0" w:afterAutospacing="0"/>
        <w:textAlignment w:val="baseline"/>
        <w:rPr>
          <w:rStyle w:val="color15"/>
          <w:rFonts w:ascii="Questrial" w:hAnsi="Questrial" w:cs="Questrial"/>
          <w:bdr w:val="none" w:sz="0" w:space="0" w:color="auto" w:frame="1"/>
        </w:rPr>
      </w:pPr>
    </w:p>
    <w:p w14:paraId="2BACD83A" w14:textId="77777777" w:rsidR="00E82D5A" w:rsidRDefault="00E82D5A" w:rsidP="003A47F6">
      <w:pPr>
        <w:pStyle w:val="font7"/>
        <w:spacing w:before="0" w:beforeAutospacing="0" w:after="0" w:afterAutospacing="0"/>
        <w:textAlignment w:val="baseline"/>
        <w:rPr>
          <w:rStyle w:val="color15"/>
          <w:rFonts w:ascii="Questrial" w:hAnsi="Questrial" w:cs="Questrial"/>
          <w:bdr w:val="none" w:sz="0" w:space="0" w:color="auto" w:frame="1"/>
        </w:rPr>
      </w:pPr>
    </w:p>
    <w:p w14:paraId="3205BDD2" w14:textId="77777777" w:rsidR="00E82D5A" w:rsidRDefault="00E82D5A" w:rsidP="003A47F6">
      <w:pPr>
        <w:pStyle w:val="font7"/>
        <w:spacing w:before="0" w:beforeAutospacing="0" w:after="0" w:afterAutospacing="0"/>
        <w:textAlignment w:val="baseline"/>
        <w:rPr>
          <w:rStyle w:val="color15"/>
          <w:rFonts w:ascii="Questrial" w:hAnsi="Questrial" w:cs="Questrial"/>
          <w:bdr w:val="none" w:sz="0" w:space="0" w:color="auto" w:frame="1"/>
        </w:rPr>
      </w:pPr>
    </w:p>
    <w:p w14:paraId="1AC7D87B" w14:textId="0FE42665" w:rsidR="003A47F6" w:rsidRPr="003A47F6" w:rsidRDefault="003A47F6" w:rsidP="003A47F6">
      <w:pPr>
        <w:pStyle w:val="font7"/>
        <w:spacing w:before="0" w:beforeAutospacing="0" w:after="0" w:afterAutospacing="0"/>
        <w:textAlignment w:val="baseline"/>
        <w:rPr>
          <w:rFonts w:ascii="Questrial" w:hAnsi="Questrial" w:cs="Questrial"/>
        </w:rPr>
      </w:pPr>
      <w:r w:rsidRPr="003A47F6">
        <w:rPr>
          <w:rStyle w:val="color15"/>
          <w:rFonts w:ascii="Questrial" w:hAnsi="Questrial" w:cs="Questrial"/>
          <w:bdr w:val="none" w:sz="0" w:space="0" w:color="auto" w:frame="1"/>
        </w:rPr>
        <w:t>Bank transfer to</w:t>
      </w:r>
      <w:r w:rsidR="00E82D5A">
        <w:rPr>
          <w:rStyle w:val="color15"/>
          <w:rFonts w:ascii="Questrial" w:hAnsi="Questrial" w:cs="Questrial"/>
          <w:bdr w:val="none" w:sz="0" w:space="0" w:color="auto" w:frame="1"/>
        </w:rPr>
        <w:t xml:space="preserve"> </w:t>
      </w:r>
      <w:r w:rsidRPr="003A47F6">
        <w:rPr>
          <w:rStyle w:val="color15"/>
          <w:rFonts w:ascii="Questrial" w:hAnsi="Questrial" w:cs="Questrial"/>
          <w:bdr w:val="none" w:sz="0" w:space="0" w:color="auto" w:frame="1"/>
        </w:rPr>
        <w:t>the ‘Mid-Derbyshire Motor Club Ltd’ bank account:</w:t>
      </w:r>
    </w:p>
    <w:p w14:paraId="7FC8A41F" w14:textId="77777777" w:rsidR="003A47F6" w:rsidRPr="003A47F6" w:rsidRDefault="003A47F6" w:rsidP="003A47F6">
      <w:pPr>
        <w:pStyle w:val="font7"/>
        <w:spacing w:before="0" w:beforeAutospacing="0" w:after="0" w:afterAutospacing="0"/>
        <w:textAlignment w:val="baseline"/>
        <w:rPr>
          <w:rFonts w:ascii="Questrial" w:hAnsi="Questrial" w:cs="Questrial"/>
        </w:rPr>
      </w:pPr>
      <w:r w:rsidRPr="003A47F6">
        <w:rPr>
          <w:rFonts w:ascii="Questrial" w:hAnsi="Questrial" w:cs="Questrial"/>
        </w:rPr>
        <w:t> </w:t>
      </w:r>
    </w:p>
    <w:p w14:paraId="4F4D375E" w14:textId="77777777" w:rsidR="003A47F6" w:rsidRPr="003A47F6" w:rsidRDefault="003A47F6" w:rsidP="003A47F6">
      <w:pPr>
        <w:pStyle w:val="font7"/>
        <w:spacing w:before="0" w:beforeAutospacing="0" w:after="0" w:afterAutospacing="0"/>
        <w:textAlignment w:val="baseline"/>
        <w:rPr>
          <w:rFonts w:ascii="Questrial" w:hAnsi="Questrial" w:cs="Questrial"/>
        </w:rPr>
      </w:pPr>
      <w:r w:rsidRPr="003A47F6">
        <w:rPr>
          <w:rStyle w:val="color15"/>
          <w:rFonts w:ascii="Questrial" w:hAnsi="Questrial" w:cs="Questrial"/>
          <w:bdr w:val="none" w:sz="0" w:space="0" w:color="auto" w:frame="1"/>
        </w:rPr>
        <w:t>Account Number:  81492926        </w:t>
      </w:r>
    </w:p>
    <w:p w14:paraId="6051DF99" w14:textId="77777777" w:rsidR="003A47F6" w:rsidRPr="003A47F6" w:rsidRDefault="003A47F6" w:rsidP="003A47F6">
      <w:pPr>
        <w:pStyle w:val="font7"/>
        <w:spacing w:before="0" w:beforeAutospacing="0" w:after="0" w:afterAutospacing="0"/>
        <w:textAlignment w:val="baseline"/>
        <w:rPr>
          <w:rFonts w:ascii="Questrial" w:hAnsi="Questrial" w:cs="Questrial"/>
        </w:rPr>
      </w:pPr>
      <w:r w:rsidRPr="003A47F6">
        <w:rPr>
          <w:rStyle w:val="color15"/>
          <w:rFonts w:ascii="Questrial" w:hAnsi="Questrial" w:cs="Questrial"/>
          <w:bdr w:val="none" w:sz="0" w:space="0" w:color="auto" w:frame="1"/>
        </w:rPr>
        <w:t>Sort Code:                 40-19-37</w:t>
      </w:r>
    </w:p>
    <w:p w14:paraId="0509B08A" w14:textId="77777777" w:rsidR="003A47F6" w:rsidRDefault="003A47F6" w:rsidP="0073326A">
      <w:pPr>
        <w:spacing w:after="0"/>
        <w:rPr>
          <w:lang w:val="en-GB"/>
        </w:rPr>
      </w:pPr>
    </w:p>
    <w:p w14:paraId="1D8A073D" w14:textId="77777777" w:rsidR="003A47F6" w:rsidRDefault="003A47F6" w:rsidP="0073326A">
      <w:pPr>
        <w:spacing w:after="0"/>
        <w:rPr>
          <w:lang w:val="en-GB"/>
        </w:rPr>
      </w:pPr>
    </w:p>
    <w:p w14:paraId="537AFF54" w14:textId="77777777" w:rsidR="005E69B6" w:rsidRDefault="005E69B6" w:rsidP="0073326A">
      <w:pPr>
        <w:spacing w:after="0"/>
        <w:rPr>
          <w:lang w:val="en-GB"/>
        </w:rPr>
      </w:pPr>
    </w:p>
    <w:p w14:paraId="2E771318" w14:textId="77777777" w:rsidR="00E82D5A" w:rsidRDefault="00E82D5A" w:rsidP="0073326A">
      <w:pPr>
        <w:spacing w:after="0"/>
        <w:rPr>
          <w:lang w:val="en-GB"/>
        </w:rPr>
      </w:pPr>
    </w:p>
    <w:p w14:paraId="7C1BEFCA" w14:textId="77777777" w:rsidR="00806FF3" w:rsidRPr="00693317" w:rsidRDefault="00806FF3" w:rsidP="0073326A">
      <w:pPr>
        <w:spacing w:after="0"/>
        <w:rPr>
          <w:sz w:val="22"/>
          <w:lang w:val="en-GB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114"/>
        <w:gridCol w:w="1286"/>
        <w:gridCol w:w="1138"/>
        <w:gridCol w:w="1796"/>
        <w:gridCol w:w="1184"/>
        <w:gridCol w:w="1658"/>
      </w:tblGrid>
      <w:tr w:rsidR="00B160CA" w:rsidRPr="00693317" w14:paraId="48080969" w14:textId="77777777" w:rsidTr="005D6CC7">
        <w:tc>
          <w:tcPr>
            <w:tcW w:w="5000" w:type="pct"/>
            <w:gridSpan w:val="7"/>
            <w:shd w:val="clear" w:color="auto" w:fill="731F1C" w:themeFill="accent5"/>
            <w:vAlign w:val="center"/>
          </w:tcPr>
          <w:p w14:paraId="56CB1596" w14:textId="0A9B0A25" w:rsidR="00B160CA" w:rsidRPr="00693317" w:rsidRDefault="005E69B6" w:rsidP="005D6CC7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MDMC Use only</w:t>
            </w:r>
          </w:p>
        </w:tc>
      </w:tr>
      <w:tr w:rsidR="00B160CA" w:rsidRPr="00693317" w14:paraId="19D6674B" w14:textId="77777777" w:rsidTr="005D6CC7">
        <w:tc>
          <w:tcPr>
            <w:tcW w:w="1052" w:type="pct"/>
            <w:vAlign w:val="bottom"/>
          </w:tcPr>
          <w:p w14:paraId="775DECE3" w14:textId="06F70F14" w:rsidR="00B160CA" w:rsidRPr="00693317" w:rsidRDefault="005E69B6" w:rsidP="005D6CC7">
            <w:pPr>
              <w:rPr>
                <w:lang w:val="en-GB"/>
              </w:rPr>
            </w:pPr>
            <w:r>
              <w:rPr>
                <w:lang w:val="en-GB"/>
              </w:rPr>
              <w:t>Paid date</w:t>
            </w:r>
          </w:p>
        </w:tc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6955C84F" w14:textId="77777777" w:rsidR="00B160CA" w:rsidRPr="00693317" w:rsidRDefault="00B160CA" w:rsidP="005D6CC7">
            <w:pPr>
              <w:spacing w:before="24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513030952"/>
            <w:placeholder>
              <w:docPart w:val="C5986F2AEF7C442CA9581D9FFF2999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8" w:type="pct"/>
                <w:vAlign w:val="bottom"/>
              </w:tcPr>
              <w:p w14:paraId="1AF264AE" w14:textId="77777777" w:rsidR="00B160CA" w:rsidRPr="00693317" w:rsidRDefault="005D6CC7" w:rsidP="005D6CC7">
                <w:pPr>
                  <w:rPr>
                    <w:lang w:val="en-GB"/>
                  </w:rPr>
                </w:pPr>
                <w:r w:rsidRPr="00693317">
                  <w:rPr>
                    <w:lang w:val="en-GB" w:bidi="en-GB"/>
                  </w:rPr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600D22DA" w14:textId="77777777" w:rsidR="00B160CA" w:rsidRPr="00693317" w:rsidRDefault="00B160CA" w:rsidP="005D6CC7">
            <w:pPr>
              <w:spacing w:before="240"/>
              <w:rPr>
                <w:lang w:val="en-GB"/>
              </w:rPr>
            </w:pPr>
          </w:p>
        </w:tc>
        <w:tc>
          <w:tcPr>
            <w:tcW w:w="480" w:type="pct"/>
            <w:vAlign w:val="bottom"/>
          </w:tcPr>
          <w:p w14:paraId="72FEF583" w14:textId="0DEE1F4C" w:rsidR="00B160CA" w:rsidRPr="00693317" w:rsidRDefault="005E69B6" w:rsidP="005D6CC7">
            <w:pPr>
              <w:rPr>
                <w:lang w:val="en-GB"/>
              </w:rPr>
            </w:pPr>
            <w:r>
              <w:rPr>
                <w:lang w:val="en-GB"/>
              </w:rPr>
              <w:t xml:space="preserve">Checked by </w:t>
            </w:r>
          </w:p>
        </w:tc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3A1D8725" w14:textId="77777777" w:rsidR="00B160CA" w:rsidRPr="00693317" w:rsidRDefault="00B160CA" w:rsidP="005D6CC7">
            <w:pPr>
              <w:spacing w:before="240"/>
              <w:rPr>
                <w:lang w:val="en-GB"/>
              </w:rPr>
            </w:pPr>
          </w:p>
        </w:tc>
      </w:tr>
      <w:tr w:rsidR="00B160CA" w:rsidRPr="00693317" w14:paraId="3EA814AD" w14:textId="77777777" w:rsidTr="005D6CC7">
        <w:tc>
          <w:tcPr>
            <w:tcW w:w="1154" w:type="pct"/>
            <w:gridSpan w:val="2"/>
            <w:vAlign w:val="bottom"/>
          </w:tcPr>
          <w:p w14:paraId="51455B59" w14:textId="4C82A9BB" w:rsidR="00B160CA" w:rsidRPr="00693317" w:rsidRDefault="005E69B6" w:rsidP="005D6CC7">
            <w:pPr>
              <w:rPr>
                <w:lang w:val="en-GB"/>
              </w:rPr>
            </w:pPr>
            <w:r>
              <w:rPr>
                <w:lang w:val="en-GB"/>
              </w:rPr>
              <w:t>Form complete</w:t>
            </w:r>
          </w:p>
        </w:tc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6CCE3A86" w14:textId="77777777" w:rsidR="00B160CA" w:rsidRPr="00693317" w:rsidRDefault="00B160CA" w:rsidP="005D6CC7">
            <w:pPr>
              <w:spacing w:before="240"/>
              <w:rPr>
                <w:lang w:val="en-GB"/>
              </w:rPr>
            </w:pPr>
          </w:p>
        </w:tc>
      </w:tr>
      <w:tr w:rsidR="00B160CA" w:rsidRPr="00693317" w14:paraId="70AC6CBD" w14:textId="77777777" w:rsidTr="005D6CC7">
        <w:tc>
          <w:tcPr>
            <w:tcW w:w="1154" w:type="pct"/>
            <w:gridSpan w:val="2"/>
            <w:vAlign w:val="bottom"/>
          </w:tcPr>
          <w:p w14:paraId="512DFD33" w14:textId="77777777" w:rsidR="00B160CA" w:rsidRPr="00693317" w:rsidRDefault="00B160CA" w:rsidP="005D6CC7">
            <w:pPr>
              <w:rPr>
                <w:sz w:val="22"/>
                <w:lang w:val="en-GB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6C576AE3" w14:textId="77777777" w:rsidR="00B160CA" w:rsidRPr="00693317" w:rsidRDefault="00B160CA" w:rsidP="005D6CC7">
            <w:pPr>
              <w:rPr>
                <w:sz w:val="22"/>
                <w:lang w:val="en-GB"/>
              </w:rPr>
            </w:pPr>
          </w:p>
        </w:tc>
      </w:tr>
    </w:tbl>
    <w:p w14:paraId="21D48C9E" w14:textId="77777777" w:rsidR="00CE6104" w:rsidRPr="00693317" w:rsidRDefault="00CE6104" w:rsidP="00E677FE">
      <w:pPr>
        <w:spacing w:after="0"/>
        <w:rPr>
          <w:sz w:val="12"/>
          <w:szCs w:val="16"/>
          <w:lang w:val="en-GB"/>
        </w:rPr>
      </w:pPr>
    </w:p>
    <w:sectPr w:rsidR="00CE6104" w:rsidRPr="00693317" w:rsidSect="00693317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14A1A" w14:textId="77777777" w:rsidR="005E69B6" w:rsidRDefault="005E69B6" w:rsidP="00650259">
      <w:pPr>
        <w:spacing w:after="0" w:line="240" w:lineRule="auto"/>
      </w:pPr>
      <w:r>
        <w:separator/>
      </w:r>
    </w:p>
  </w:endnote>
  <w:endnote w:type="continuationSeparator" w:id="0">
    <w:p w14:paraId="6EB6F0AF" w14:textId="77777777" w:rsidR="005E69B6" w:rsidRDefault="005E69B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C7AA5D-4769-4444-BD49-2EF2392DFF2F}"/>
    <w:embedBold r:id="rId2" w:fontKey="{789644D5-8339-4FE0-A8B8-3B2AA07596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AC3DA63-45F5-44A4-8608-6B2AA0CDC919}"/>
    <w:embedBold r:id="rId4" w:fontKey="{FC300B7A-CBB8-4F95-98B4-DBB3B0EBE708}"/>
    <w:embedItalic r:id="rId5" w:fontKey="{75483D9D-2144-4995-9F6A-10817A38C92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DA7156-D2C1-4BCF-84DC-0998DC38B7FE}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7" w:fontKey="{B7FEDC20-AE82-4F6D-85FF-257ED8DAD30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A6546982-C6DE-401B-AE77-97D2C2D529F6}"/>
    <w:embedBold r:id="rId9" w:fontKey="{5B44CE34-7DAB-4C33-AA87-F3B088B27F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3326A" w:rsidRPr="00693317" w14:paraId="6B145D01" w14:textId="77777777" w:rsidTr="00C4167A">
      <w:tc>
        <w:tcPr>
          <w:tcW w:w="4675" w:type="dxa"/>
          <w:vAlign w:val="center"/>
        </w:tcPr>
        <w:p w14:paraId="0EEE823A" w14:textId="64F4B39E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6F069879" w14:textId="1A9B94AF" w:rsidR="0073326A" w:rsidRPr="00693317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0740E3BB" w14:textId="77777777" w:rsidR="0073326A" w:rsidRPr="00693317" w:rsidRDefault="0073326A" w:rsidP="0073326A">
    <w:pPr>
      <w:pStyle w:val="NoSpacing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7588B" w14:textId="77777777" w:rsidR="005E69B6" w:rsidRDefault="005E69B6" w:rsidP="00650259">
      <w:pPr>
        <w:spacing w:after="0" w:line="240" w:lineRule="auto"/>
      </w:pPr>
      <w:r>
        <w:separator/>
      </w:r>
    </w:p>
  </w:footnote>
  <w:footnote w:type="continuationSeparator" w:id="0">
    <w:p w14:paraId="02EAEF43" w14:textId="77777777" w:rsidR="005E69B6" w:rsidRDefault="005E69B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67B65" w14:textId="4F91FD83" w:rsidR="005E69B6" w:rsidRDefault="005E69B6" w:rsidP="00713D1C">
    <w:pPr>
      <w:pStyle w:val="NoSpacing"/>
    </w:pPr>
    <w:r>
      <w:rPr>
        <w:rFonts w:ascii="Aptos" w:hAnsi="Aptos"/>
        <w:b/>
        <w:bCs/>
        <w:noProof/>
        <w:sz w:val="28"/>
      </w:rPr>
      <w:drawing>
        <wp:anchor distT="0" distB="0" distL="114300" distR="114300" simplePos="0" relativeHeight="251661312" behindDoc="0" locked="0" layoutInCell="1" allowOverlap="1" wp14:anchorId="6B30D230" wp14:editId="028F07E0">
          <wp:simplePos x="0" y="0"/>
          <wp:positionH relativeFrom="column">
            <wp:posOffset>1456267</wp:posOffset>
          </wp:positionH>
          <wp:positionV relativeFrom="paragraph">
            <wp:posOffset>236855</wp:posOffset>
          </wp:positionV>
          <wp:extent cx="2822121" cy="647700"/>
          <wp:effectExtent l="0" t="0" r="0" b="0"/>
          <wp:wrapNone/>
          <wp:docPr id="1415834801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834801" name="Picture 1" descr="A blue and black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2121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68A3386" wp14:editId="751D1517">
          <wp:simplePos x="0" y="0"/>
          <wp:positionH relativeFrom="column">
            <wp:posOffset>5097282</wp:posOffset>
          </wp:positionH>
          <wp:positionV relativeFrom="paragraph">
            <wp:posOffset>8467</wp:posOffset>
          </wp:positionV>
          <wp:extent cx="913628" cy="905933"/>
          <wp:effectExtent l="0" t="0" r="1270" b="8890"/>
          <wp:wrapNone/>
          <wp:docPr id="1" name="Picture 1" descr="A logo with a goat hea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goat hea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637" cy="908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ptos" w:hAnsi="Aptos"/>
        <w:b/>
        <w:bCs/>
        <w:noProof/>
        <w:sz w:val="28"/>
      </w:rPr>
      <w:drawing>
        <wp:anchor distT="0" distB="0" distL="114300" distR="114300" simplePos="0" relativeHeight="251659264" behindDoc="0" locked="0" layoutInCell="1" allowOverlap="1" wp14:anchorId="45C844F9" wp14:editId="6E390F2A">
          <wp:simplePos x="0" y="0"/>
          <wp:positionH relativeFrom="margin">
            <wp:posOffset>-339090</wp:posOffset>
          </wp:positionH>
          <wp:positionV relativeFrom="paragraph">
            <wp:posOffset>6350</wp:posOffset>
          </wp:positionV>
          <wp:extent cx="861060" cy="861060"/>
          <wp:effectExtent l="0" t="0" r="0" b="0"/>
          <wp:wrapNone/>
          <wp:docPr id="175982714" name="Picture 4" descr="A logo with numbers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82714" name="Picture 4" descr="A logo with numbers and text&#10;&#10;AI-generated content may be incorrect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0987FF" w14:textId="1BF63668" w:rsidR="005E69B6" w:rsidRDefault="005E69B6" w:rsidP="00713D1C">
    <w:pPr>
      <w:pStyle w:val="NoSpacing"/>
    </w:pPr>
  </w:p>
  <w:p w14:paraId="64334513" w14:textId="3C49ECC5" w:rsidR="005E69B6" w:rsidRDefault="005E69B6" w:rsidP="00713D1C">
    <w:pPr>
      <w:pStyle w:val="NoSpacing"/>
    </w:pPr>
  </w:p>
  <w:p w14:paraId="1243E73F" w14:textId="7500B90B" w:rsidR="00650259" w:rsidRDefault="00650259" w:rsidP="00713D1C">
    <w:pPr>
      <w:pStyle w:val="NoSpacing"/>
    </w:pPr>
  </w:p>
  <w:p w14:paraId="4B0DB339" w14:textId="4C23FAEF" w:rsidR="005E69B6" w:rsidRPr="005E69B6" w:rsidRDefault="005E69B6" w:rsidP="005E69B6">
    <w:pPr>
      <w:pStyle w:val="NoSpacing"/>
      <w:jc w:val="center"/>
      <w:rPr>
        <w:b/>
        <w:bCs/>
        <w:sz w:val="96"/>
        <w:szCs w:val="96"/>
      </w:rPr>
    </w:pPr>
    <w:r w:rsidRPr="00064936">
      <w:rPr>
        <w:b/>
        <w:bCs/>
        <w:sz w:val="96"/>
        <w:szCs w:val="96"/>
      </w:rPr>
      <w:t xml:space="preserve">Grass </w:t>
    </w:r>
    <w:proofErr w:type="spellStart"/>
    <w:r w:rsidRPr="00064936">
      <w:rPr>
        <w:b/>
        <w:bCs/>
        <w:sz w:val="96"/>
        <w:szCs w:val="96"/>
      </w:rPr>
      <w:t>Autotest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37011405">
    <w:abstractNumId w:val="11"/>
  </w:num>
  <w:num w:numId="2" w16cid:durableId="934559581">
    <w:abstractNumId w:val="7"/>
  </w:num>
  <w:num w:numId="3" w16cid:durableId="781147426">
    <w:abstractNumId w:val="15"/>
  </w:num>
  <w:num w:numId="4" w16cid:durableId="1945846440">
    <w:abstractNumId w:val="12"/>
  </w:num>
  <w:num w:numId="5" w16cid:durableId="1696617510">
    <w:abstractNumId w:val="13"/>
  </w:num>
  <w:num w:numId="6" w16cid:durableId="784889850">
    <w:abstractNumId w:val="19"/>
  </w:num>
  <w:num w:numId="7" w16cid:durableId="1248922956">
    <w:abstractNumId w:val="6"/>
  </w:num>
  <w:num w:numId="8" w16cid:durableId="249506110">
    <w:abstractNumId w:val="10"/>
  </w:num>
  <w:num w:numId="9" w16cid:durableId="1242332453">
    <w:abstractNumId w:val="17"/>
  </w:num>
  <w:num w:numId="10" w16cid:durableId="1479568770">
    <w:abstractNumId w:val="1"/>
  </w:num>
  <w:num w:numId="11" w16cid:durableId="1389572087">
    <w:abstractNumId w:val="5"/>
  </w:num>
  <w:num w:numId="12" w16cid:durableId="1681812933">
    <w:abstractNumId w:val="0"/>
  </w:num>
  <w:num w:numId="13" w16cid:durableId="168569023">
    <w:abstractNumId w:val="2"/>
  </w:num>
  <w:num w:numId="14" w16cid:durableId="1173882195">
    <w:abstractNumId w:val="9"/>
  </w:num>
  <w:num w:numId="15" w16cid:durableId="1171334502">
    <w:abstractNumId w:val="8"/>
  </w:num>
  <w:num w:numId="16" w16cid:durableId="1358699659">
    <w:abstractNumId w:val="16"/>
  </w:num>
  <w:num w:numId="17" w16cid:durableId="682820893">
    <w:abstractNumId w:val="3"/>
  </w:num>
  <w:num w:numId="18" w16cid:durableId="429668398">
    <w:abstractNumId w:val="21"/>
  </w:num>
  <w:num w:numId="19" w16cid:durableId="1384720146">
    <w:abstractNumId w:val="18"/>
  </w:num>
  <w:num w:numId="20" w16cid:durableId="271669887">
    <w:abstractNumId w:val="14"/>
  </w:num>
  <w:num w:numId="21" w16cid:durableId="1162162586">
    <w:abstractNumId w:val="20"/>
  </w:num>
  <w:num w:numId="22" w16cid:durableId="169561294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9B6"/>
    <w:rsid w:val="00052382"/>
    <w:rsid w:val="0006568A"/>
    <w:rsid w:val="00076F0F"/>
    <w:rsid w:val="00084253"/>
    <w:rsid w:val="00097520"/>
    <w:rsid w:val="000D1F49"/>
    <w:rsid w:val="001727CA"/>
    <w:rsid w:val="00290F5E"/>
    <w:rsid w:val="002C56E6"/>
    <w:rsid w:val="00335230"/>
    <w:rsid w:val="00361E11"/>
    <w:rsid w:val="003A47F6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E69B6"/>
    <w:rsid w:val="005F2035"/>
    <w:rsid w:val="005F7990"/>
    <w:rsid w:val="00620E37"/>
    <w:rsid w:val="0063739C"/>
    <w:rsid w:val="00650259"/>
    <w:rsid w:val="00651C81"/>
    <w:rsid w:val="00661048"/>
    <w:rsid w:val="00693317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22D40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82D5A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44AA2"/>
  <w15:chartTrackingRefBased/>
  <w15:docId w15:val="{9CFA5281-1923-46F8-9CFC-E4192EE64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E69B6"/>
    <w:rPr>
      <w:color w:val="605E5C"/>
      <w:shd w:val="clear" w:color="auto" w:fill="E1DFDD"/>
    </w:rPr>
  </w:style>
  <w:style w:type="paragraph" w:customStyle="1" w:styleId="font7">
    <w:name w:val="font_7"/>
    <w:basedOn w:val="Normal"/>
    <w:rsid w:val="005E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lor15">
    <w:name w:val="color_15"/>
    <w:basedOn w:val="DefaultParagraphFont"/>
    <w:rsid w:val="005E6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ntries@mid-derbyshiremc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on%20Simms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986F2AEF7C442CA9581D9FFF29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E30E1-3188-4BF6-8949-3378ED531494}"/>
      </w:docPartPr>
      <w:docPartBody>
        <w:p w:rsidR="00C0114C" w:rsidRDefault="00C0114C">
          <w:pPr>
            <w:pStyle w:val="C5986F2AEF7C442CA9581D9FFF29995D"/>
          </w:pPr>
          <w:r w:rsidRPr="005D6CC7">
            <w:rPr>
              <w:lang w:bidi="en-GB"/>
            </w:rPr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14C"/>
    <w:rsid w:val="00620E37"/>
    <w:rsid w:val="00C0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0B054691814044B5DFB7EEC8AEC75C">
    <w:name w:val="C30B054691814044B5DFB7EEC8AEC75C"/>
  </w:style>
  <w:style w:type="paragraph" w:customStyle="1" w:styleId="FE9BB2C475CB4BAA8CE1784F8AD54A98">
    <w:name w:val="FE9BB2C475CB4BAA8CE1784F8AD54A98"/>
  </w:style>
  <w:style w:type="paragraph" w:customStyle="1" w:styleId="7B6E5FAFFA16499E9C833004789C3882">
    <w:name w:val="7B6E5FAFFA16499E9C833004789C3882"/>
  </w:style>
  <w:style w:type="paragraph" w:customStyle="1" w:styleId="637495E275A545E68DC4F13723678143">
    <w:name w:val="637495E275A545E68DC4F13723678143"/>
  </w:style>
  <w:style w:type="paragraph" w:customStyle="1" w:styleId="55CF7B05D31E45DFA9A4AA1296C96576">
    <w:name w:val="55CF7B05D31E45DFA9A4AA1296C96576"/>
  </w:style>
  <w:style w:type="paragraph" w:customStyle="1" w:styleId="2B140A511CA14D2497DF2DF00A492B15">
    <w:name w:val="2B140A511CA14D2497DF2DF00A492B15"/>
  </w:style>
  <w:style w:type="paragraph" w:customStyle="1" w:styleId="BD2B1E3ABA1D41AC8128055443545266">
    <w:name w:val="BD2B1E3ABA1D41AC8128055443545266"/>
  </w:style>
  <w:style w:type="paragraph" w:customStyle="1" w:styleId="550133C72A3B4E37AF7C8EBF913623EE">
    <w:name w:val="550133C72A3B4E37AF7C8EBF913623EE"/>
  </w:style>
  <w:style w:type="paragraph" w:customStyle="1" w:styleId="C5ED4CB07A474809BF122EFBF837A284">
    <w:name w:val="C5ED4CB07A474809BF122EFBF837A284"/>
  </w:style>
  <w:style w:type="paragraph" w:customStyle="1" w:styleId="9D383C18D99E423DA67A4088EBE89130">
    <w:name w:val="9D383C18D99E423DA67A4088EBE89130"/>
  </w:style>
  <w:style w:type="paragraph" w:customStyle="1" w:styleId="D8A1927D539C4D81924660375446FE59">
    <w:name w:val="D8A1927D539C4D81924660375446FE59"/>
  </w:style>
  <w:style w:type="paragraph" w:customStyle="1" w:styleId="C5F55BF176F44E54B219AFB54289926B">
    <w:name w:val="C5F55BF176F44E54B219AFB54289926B"/>
  </w:style>
  <w:style w:type="paragraph" w:customStyle="1" w:styleId="CCF53202FE6844DF992107BACD059A29">
    <w:name w:val="CCF53202FE6844DF992107BACD059A29"/>
  </w:style>
  <w:style w:type="paragraph" w:customStyle="1" w:styleId="F395973879124AB4BA5C6E6ACF9CB463">
    <w:name w:val="F395973879124AB4BA5C6E6ACF9CB463"/>
  </w:style>
  <w:style w:type="paragraph" w:customStyle="1" w:styleId="4F6F32D5B7444338891AA8F38176250D">
    <w:name w:val="4F6F32D5B7444338891AA8F38176250D"/>
  </w:style>
  <w:style w:type="paragraph" w:customStyle="1" w:styleId="2F1CB51547AF4C78B1CAD1006C348B1F">
    <w:name w:val="2F1CB51547AF4C78B1CAD1006C348B1F"/>
  </w:style>
  <w:style w:type="paragraph" w:customStyle="1" w:styleId="C5986F2AEF7C442CA9581D9FFF29995D">
    <w:name w:val="C5986F2AEF7C442CA9581D9FFF29995D"/>
  </w:style>
  <w:style w:type="paragraph" w:customStyle="1" w:styleId="DEF197DD9EE64B68825798D5052760DB">
    <w:name w:val="DEF197DD9EE64B68825798D5052760DB"/>
  </w:style>
  <w:style w:type="paragraph" w:customStyle="1" w:styleId="1A1817C8E2044A53A4F05C177C44D3FC">
    <w:name w:val="1A1817C8E2044A53A4F05C177C44D3FC"/>
  </w:style>
  <w:style w:type="paragraph" w:customStyle="1" w:styleId="0EDF4810DFD84F269E4CCEE4497A617B">
    <w:name w:val="0EDF4810DFD84F269E4CCEE4497A617B"/>
    <w:rsid w:val="00C0114C"/>
  </w:style>
  <w:style w:type="paragraph" w:customStyle="1" w:styleId="95B70E3F3F914842950432B73B475586">
    <w:name w:val="95B70E3F3F914842950432B73B475586"/>
    <w:rsid w:val="00C011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27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Simms</dc:creator>
  <cp:keywords/>
  <dc:description/>
  <cp:lastModifiedBy>Holly Simms 877729</cp:lastModifiedBy>
  <cp:revision>1</cp:revision>
  <cp:lastPrinted>2025-06-01T20:33:00Z</cp:lastPrinted>
  <dcterms:created xsi:type="dcterms:W3CDTF">2025-06-01T19:05:00Z</dcterms:created>
  <dcterms:modified xsi:type="dcterms:W3CDTF">2025-06-01T20:38:00Z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a8660e0d-c47b-41e7-a62b-fb6eff85b393_Enabled">
    <vt:lpwstr>true</vt:lpwstr>
  </property>
  <property fmtid="{D5CDD505-2E9C-101B-9397-08002B2CF9AE}" pid="4" name="MSIP_Label_a8660e0d-c47b-41e7-a62b-fb6eff85b393_SetDate">
    <vt:lpwstr>2025-06-01T20:38:11Z</vt:lpwstr>
  </property>
  <property fmtid="{D5CDD505-2E9C-101B-9397-08002B2CF9AE}" pid="5" name="MSIP_Label_a8660e0d-c47b-41e7-a62b-fb6eff85b393_Method">
    <vt:lpwstr>Standard</vt:lpwstr>
  </property>
  <property fmtid="{D5CDD505-2E9C-101B-9397-08002B2CF9AE}" pid="6" name="MSIP_Label_a8660e0d-c47b-41e7-a62b-fb6eff85b393_Name">
    <vt:lpwstr>defa4170-0d19-0005-0004-bc88714345d2</vt:lpwstr>
  </property>
  <property fmtid="{D5CDD505-2E9C-101B-9397-08002B2CF9AE}" pid="7" name="MSIP_Label_a8660e0d-c47b-41e7-a62b-fb6eff85b393_SiteId">
    <vt:lpwstr>7584d747-9421-477d-8345-bedc5d73bc46</vt:lpwstr>
  </property>
  <property fmtid="{D5CDD505-2E9C-101B-9397-08002B2CF9AE}" pid="8" name="MSIP_Label_a8660e0d-c47b-41e7-a62b-fb6eff85b393_ActionId">
    <vt:lpwstr>aa58a978-7942-4107-b4fe-de14d9ddb6a8</vt:lpwstr>
  </property>
  <property fmtid="{D5CDD505-2E9C-101B-9397-08002B2CF9AE}" pid="9" name="MSIP_Label_a8660e0d-c47b-41e7-a62b-fb6eff85b393_ContentBits">
    <vt:lpwstr>0</vt:lpwstr>
  </property>
  <property fmtid="{D5CDD505-2E9C-101B-9397-08002B2CF9AE}" pid="10" name="MSIP_Label_a8660e0d-c47b-41e7-a62b-fb6eff85b393_Tag">
    <vt:lpwstr>10, 3, 0, 1</vt:lpwstr>
  </property>
</Properties>
</file>